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92" w:rsidRDefault="00134BDB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Assignment Chapter 7</w:t>
      </w:r>
      <w:r w:rsidR="00A406C7">
        <w:rPr>
          <w:rFonts w:ascii="Times New Roman" w:hAnsi="Times New Roman" w:cs="Times New Roman"/>
          <w:sz w:val="24"/>
          <w:szCs w:val="24"/>
        </w:rPr>
        <w:tab/>
      </w:r>
      <w:r w:rsidR="00A406C7">
        <w:rPr>
          <w:rFonts w:ascii="Times New Roman" w:hAnsi="Times New Roman" w:cs="Times New Roman"/>
          <w:sz w:val="24"/>
          <w:szCs w:val="24"/>
        </w:rPr>
        <w:tab/>
      </w:r>
      <w:r w:rsidR="00A406C7">
        <w:rPr>
          <w:rFonts w:ascii="Times New Roman" w:hAnsi="Times New Roman" w:cs="Times New Roman"/>
          <w:sz w:val="24"/>
          <w:szCs w:val="24"/>
        </w:rPr>
        <w:tab/>
      </w:r>
      <w:r w:rsidR="00A406C7">
        <w:rPr>
          <w:rFonts w:ascii="Times New Roman" w:hAnsi="Times New Roman" w:cs="Times New Roman"/>
          <w:sz w:val="24"/>
          <w:szCs w:val="24"/>
        </w:rPr>
        <w:tab/>
        <w:t>Name_____________________________________</w:t>
      </w:r>
    </w:p>
    <w:p w:rsidR="00A406C7" w:rsidRDefault="00A406C7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7835" w:rsidRDefault="002978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An article reported the price of diamonds of different sizes in US dollars in 2004.  Attached is an excel spreadsheet with this data.</w:t>
      </w:r>
    </w:p>
    <w:p w:rsidR="00297835" w:rsidRDefault="002978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7835" w:rsidRDefault="002978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A943C9">
        <w:rPr>
          <w:rFonts w:ascii="Times New Roman" w:hAnsi="Times New Roman" w:cs="Times New Roman"/>
          <w:sz w:val="24"/>
          <w:szCs w:val="24"/>
        </w:rPr>
        <w:t xml:space="preserve"> (2 points) </w:t>
      </w:r>
      <w:proofErr w:type="gramStart"/>
      <w:r w:rsidR="00A943C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A943C9">
        <w:rPr>
          <w:rFonts w:ascii="Times New Roman" w:hAnsi="Times New Roman" w:cs="Times New Roman"/>
          <w:sz w:val="24"/>
          <w:szCs w:val="24"/>
        </w:rPr>
        <w:t xml:space="preserve"> excel, make a scatterplot and describe the association between the size of the diamond (carat) and the cost (in US dollars).</w:t>
      </w: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(1 point) Do you think a linear model is appropriate here?  Explain.</w:t>
      </w: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Create a model to predict diamond costs from the size of the diamond: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(5 points).  Use excel to compute the mean of each column, standard deviation of each column and find the correlation coefficient.</w:t>
      </w: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P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mean</w:t>
      </w:r>
      <w:r>
        <w:rPr>
          <w:rFonts w:ascii="Times New Roman" w:hAnsi="Times New Roman" w:cs="Times New Roman"/>
          <w:sz w:val="24"/>
          <w:szCs w:val="24"/>
          <w:vertAlign w:val="subscript"/>
        </w:rPr>
        <w:t>size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  <w:vertAlign w:val="subscript"/>
        </w:rPr>
        <w:t>size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mean</w:t>
      </w:r>
      <w:r>
        <w:rPr>
          <w:rFonts w:ascii="Times New Roman" w:hAnsi="Times New Roman" w:cs="Times New Roman"/>
          <w:sz w:val="24"/>
          <w:szCs w:val="24"/>
          <w:vertAlign w:val="subscript"/>
        </w:rPr>
        <w:t>price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/>
          <w:sz w:val="24"/>
          <w:szCs w:val="24"/>
          <w:vertAlign w:val="subscript"/>
        </w:rPr>
        <w:t>price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A943C9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43C9" w:rsidRDefault="00F108B3" w:rsidP="00567D2C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d) (2 points) Find </w:t>
      </w:r>
      <w:r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vertAlign w:val="subscript"/>
        </w:rPr>
        <w:t>1.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(2 points) </w:t>
      </w:r>
      <w:proofErr w:type="gramStart"/>
      <w:r>
        <w:rPr>
          <w:rFonts w:ascii="Times New Roman" w:hAnsi="Times New Roman" w:cs="Times New Roman"/>
          <w:sz w:val="24"/>
          <w:szCs w:val="24"/>
        </w:rPr>
        <w:t>Write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equa</w:t>
      </w:r>
      <w:r w:rsidR="00A80C35">
        <w:rPr>
          <w:rFonts w:ascii="Times New Roman" w:hAnsi="Times New Roman" w:cs="Times New Roman"/>
          <w:sz w:val="24"/>
          <w:szCs w:val="24"/>
        </w:rPr>
        <w:t>tion of the regression line.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 (2 points)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Interpret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slope of your model in context.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(2 points)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Interpret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intercept of your model in context.  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h)  (2 points) Find </w:t>
      </w:r>
      <w:r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explain its meaning in the context of this problem.</w:t>
      </w: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0C35" w:rsidRDefault="00A80C35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8B3" w:rsidRPr="00F108B3" w:rsidRDefault="00F108B3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(2 points) </w:t>
      </w:r>
      <w:proofErr w:type="gramStart"/>
      <w:r>
        <w:rPr>
          <w:rFonts w:ascii="Times New Roman" w:hAnsi="Times New Roman" w:cs="Times New Roman"/>
          <w:sz w:val="24"/>
          <w:szCs w:val="24"/>
        </w:rPr>
        <w:t>Would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 be better for a customer buying a diamond to have a negative residual or a positive residual from this model?  Explain.</w:t>
      </w:r>
    </w:p>
    <w:sectPr w:rsidR="00F108B3" w:rsidRPr="00F108B3" w:rsidSect="006D50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C7"/>
    <w:rsid w:val="000F3F92"/>
    <w:rsid w:val="000F65D9"/>
    <w:rsid w:val="00134BDB"/>
    <w:rsid w:val="0016247C"/>
    <w:rsid w:val="00254DB2"/>
    <w:rsid w:val="00297835"/>
    <w:rsid w:val="002D5283"/>
    <w:rsid w:val="00407129"/>
    <w:rsid w:val="00567D2C"/>
    <w:rsid w:val="006D5074"/>
    <w:rsid w:val="00A406C7"/>
    <w:rsid w:val="00A80C35"/>
    <w:rsid w:val="00A943C9"/>
    <w:rsid w:val="00C040A1"/>
    <w:rsid w:val="00C523F3"/>
    <w:rsid w:val="00DE05D8"/>
    <w:rsid w:val="00EF506C"/>
    <w:rsid w:val="00F108B3"/>
    <w:rsid w:val="00F17D17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4F364"/>
  <w15:chartTrackingRefBased/>
  <w15:docId w15:val="{D211BC69-2CD6-448D-BFF4-D235C0C4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rown18\Documents\Custom%20Office%20Templates\narrow%20marg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82978-9ECE-4320-A1C1-6F2CB33A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narrow margins</Template>
  <TotalTime>30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Brown</dc:creator>
  <cp:keywords/>
  <dc:description/>
  <cp:lastModifiedBy>Liz Brown</cp:lastModifiedBy>
  <cp:revision>6</cp:revision>
  <dcterms:created xsi:type="dcterms:W3CDTF">2018-02-04T00:29:00Z</dcterms:created>
  <dcterms:modified xsi:type="dcterms:W3CDTF">2018-02-04T01:00:00Z</dcterms:modified>
</cp:coreProperties>
</file>